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0E95E7" w14:textId="31AD63B0" w:rsidR="00B36A24" w:rsidRDefault="00D234D8" w:rsidP="00B36A2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8094D09" wp14:editId="6824CDE9">
            <wp:simplePos x="0" y="0"/>
            <wp:positionH relativeFrom="column">
              <wp:posOffset>4508913</wp:posOffset>
            </wp:positionH>
            <wp:positionV relativeFrom="paragraph">
              <wp:posOffset>-572135</wp:posOffset>
            </wp:positionV>
            <wp:extent cx="1101725" cy="1301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wRea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9BC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73C7728" wp14:editId="63D61367">
            <wp:simplePos x="0" y="0"/>
            <wp:positionH relativeFrom="column">
              <wp:posOffset>-62865</wp:posOffset>
            </wp:positionH>
            <wp:positionV relativeFrom="paragraph">
              <wp:posOffset>-570865</wp:posOffset>
            </wp:positionV>
            <wp:extent cx="2746788" cy="780381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_and_D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788" cy="780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9B9F3" w14:textId="1E6224FB" w:rsidR="00B36A24" w:rsidRDefault="00B36A24" w:rsidP="00B36A24">
      <w:pPr>
        <w:jc w:val="center"/>
        <w:rPr>
          <w:b/>
          <w:sz w:val="28"/>
          <w:szCs w:val="28"/>
        </w:rPr>
      </w:pPr>
    </w:p>
    <w:p w14:paraId="787F82DB" w14:textId="77777777" w:rsidR="00B36A24" w:rsidRDefault="00B36A24" w:rsidP="00B36A24">
      <w:pPr>
        <w:jc w:val="center"/>
        <w:rPr>
          <w:b/>
          <w:sz w:val="28"/>
          <w:szCs w:val="28"/>
        </w:rPr>
      </w:pPr>
    </w:p>
    <w:p w14:paraId="4450B57F" w14:textId="77777777" w:rsidR="000D08D2" w:rsidRDefault="000D08D2" w:rsidP="0053658F">
      <w:pPr>
        <w:rPr>
          <w:rFonts w:ascii="Franklin Gothic Book" w:hAnsi="Franklin Gothic Book" w:cs="Arial"/>
          <w:sz w:val="20"/>
          <w:szCs w:val="22"/>
        </w:rPr>
      </w:pPr>
    </w:p>
    <w:p w14:paraId="674F99FB" w14:textId="77777777" w:rsidR="000D08D2" w:rsidRDefault="000D08D2" w:rsidP="0053658F">
      <w:pPr>
        <w:rPr>
          <w:rFonts w:ascii="Franklin Gothic Book" w:hAnsi="Franklin Gothic Book" w:cs="Arial"/>
          <w:sz w:val="20"/>
          <w:szCs w:val="22"/>
        </w:rPr>
      </w:pPr>
    </w:p>
    <w:p w14:paraId="73D33202" w14:textId="77777777" w:rsidR="000D08D2" w:rsidRDefault="000D08D2" w:rsidP="0053658F">
      <w:pPr>
        <w:rPr>
          <w:rFonts w:ascii="Franklin Gothic Book" w:hAnsi="Franklin Gothic Book" w:cs="Arial"/>
          <w:sz w:val="20"/>
          <w:szCs w:val="22"/>
        </w:rPr>
      </w:pPr>
    </w:p>
    <w:p w14:paraId="58789AD2" w14:textId="77777777" w:rsidR="0053658F" w:rsidRPr="0053658F" w:rsidRDefault="0053658F" w:rsidP="0053658F">
      <w:pPr>
        <w:rPr>
          <w:rFonts w:ascii="Franklin Gothic Book" w:hAnsi="Franklin Gothic Book" w:cs="Arial"/>
          <w:sz w:val="20"/>
          <w:szCs w:val="22"/>
        </w:rPr>
      </w:pPr>
      <w:r w:rsidRPr="0053658F">
        <w:rPr>
          <w:rFonts w:ascii="Franklin Gothic Book" w:hAnsi="Franklin Gothic Book" w:cs="Arial"/>
          <w:sz w:val="20"/>
          <w:szCs w:val="22"/>
        </w:rPr>
        <w:t>Dear Missions Committee and/or Pastor,</w:t>
      </w:r>
    </w:p>
    <w:p w14:paraId="470214F9" w14:textId="77777777" w:rsidR="0053658F" w:rsidRPr="0053658F" w:rsidRDefault="0053658F" w:rsidP="0053658F">
      <w:pPr>
        <w:rPr>
          <w:rFonts w:ascii="Franklin Gothic Book" w:hAnsi="Franklin Gothic Book" w:cs="Arial"/>
          <w:sz w:val="20"/>
          <w:szCs w:val="22"/>
        </w:rPr>
      </w:pPr>
    </w:p>
    <w:p w14:paraId="35EB7471" w14:textId="16E7F1BD" w:rsidR="0053658F" w:rsidRPr="0053658F" w:rsidRDefault="006D13EE" w:rsidP="0053658F">
      <w:pPr>
        <w:rPr>
          <w:rFonts w:ascii="Franklin Gothic Book" w:hAnsi="Franklin Gothic Book" w:cs="Arial"/>
          <w:sz w:val="20"/>
          <w:szCs w:val="22"/>
        </w:rPr>
      </w:pPr>
      <w:r>
        <w:rPr>
          <w:rFonts w:ascii="Franklin Gothic Book" w:hAnsi="Franklin Gothic Book" w:cs="Arial"/>
          <w:sz w:val="20"/>
          <w:szCs w:val="22"/>
        </w:rPr>
        <w:t xml:space="preserve">Our </w:t>
      </w:r>
      <w:r w:rsidR="001F3698">
        <w:rPr>
          <w:rFonts w:ascii="Franklin Gothic Book" w:hAnsi="Franklin Gothic Book" w:cs="Arial"/>
          <w:sz w:val="20"/>
          <w:szCs w:val="22"/>
        </w:rPr>
        <w:t xml:space="preserve">EMCC </w:t>
      </w:r>
      <w:r>
        <w:rPr>
          <w:rFonts w:ascii="Franklin Gothic Book" w:hAnsi="Franklin Gothic Book" w:cs="Arial"/>
          <w:sz w:val="20"/>
          <w:szCs w:val="22"/>
        </w:rPr>
        <w:t xml:space="preserve">family </w:t>
      </w:r>
      <w:r w:rsidR="001F3698">
        <w:rPr>
          <w:rFonts w:ascii="Franklin Gothic Book" w:hAnsi="Franklin Gothic Book" w:cs="Arial"/>
          <w:sz w:val="20"/>
          <w:szCs w:val="22"/>
        </w:rPr>
        <w:t>is privileged to bring</w:t>
      </w:r>
      <w:r w:rsidR="00ED142E">
        <w:rPr>
          <w:rFonts w:ascii="Franklin Gothic Book" w:hAnsi="Franklin Gothic Book" w:cs="Arial"/>
          <w:sz w:val="20"/>
          <w:szCs w:val="22"/>
        </w:rPr>
        <w:t xml:space="preserve"> a measure of</w:t>
      </w:r>
      <w:r w:rsidR="001F3698">
        <w:rPr>
          <w:rFonts w:ascii="Franklin Gothic Book" w:hAnsi="Franklin Gothic Book" w:cs="Arial"/>
          <w:sz w:val="20"/>
          <w:szCs w:val="22"/>
        </w:rPr>
        <w:t xml:space="preserve"> God’s blessing to many places around the globe.</w:t>
      </w:r>
      <w:r w:rsidR="0053658F" w:rsidRPr="0053658F">
        <w:rPr>
          <w:rFonts w:ascii="Franklin Gothic Book" w:hAnsi="Franklin Gothic Book" w:cs="Arial"/>
          <w:sz w:val="20"/>
          <w:szCs w:val="22"/>
        </w:rPr>
        <w:t xml:space="preserve"> Health education </w:t>
      </w:r>
      <w:r w:rsidR="00A830CC">
        <w:rPr>
          <w:rFonts w:ascii="Franklin Gothic Book" w:hAnsi="Franklin Gothic Book" w:cs="Arial"/>
          <w:sz w:val="20"/>
          <w:szCs w:val="22"/>
        </w:rPr>
        <w:t>and</w:t>
      </w:r>
      <w:r w:rsidR="0053658F" w:rsidRPr="0053658F">
        <w:rPr>
          <w:rFonts w:ascii="Franklin Gothic Book" w:hAnsi="Franklin Gothic Book" w:cs="Arial"/>
          <w:sz w:val="20"/>
          <w:szCs w:val="22"/>
        </w:rPr>
        <w:t xml:space="preserve"> sanitation </w:t>
      </w:r>
      <w:r w:rsidR="00A830CC">
        <w:rPr>
          <w:rFonts w:ascii="Franklin Gothic Book" w:hAnsi="Franklin Gothic Book" w:cs="Arial"/>
          <w:sz w:val="20"/>
          <w:szCs w:val="22"/>
        </w:rPr>
        <w:t xml:space="preserve">projects </w:t>
      </w:r>
      <w:r w:rsidR="0053658F" w:rsidRPr="0053658F">
        <w:rPr>
          <w:rFonts w:ascii="Franklin Gothic Book" w:hAnsi="Franklin Gothic Book" w:cs="Arial"/>
          <w:sz w:val="20"/>
          <w:szCs w:val="22"/>
        </w:rPr>
        <w:t xml:space="preserve">provide </w:t>
      </w:r>
      <w:r w:rsidR="00A830CC">
        <w:rPr>
          <w:rFonts w:ascii="Franklin Gothic Book" w:hAnsi="Franklin Gothic Book" w:cs="Arial"/>
          <w:sz w:val="20"/>
          <w:szCs w:val="22"/>
        </w:rPr>
        <w:t>a higher quality of life</w:t>
      </w:r>
      <w:r w:rsidR="00B44567">
        <w:rPr>
          <w:rFonts w:ascii="Franklin Gothic Book" w:hAnsi="Franklin Gothic Book" w:cs="Arial"/>
          <w:sz w:val="20"/>
          <w:szCs w:val="22"/>
        </w:rPr>
        <w:t>.</w:t>
      </w:r>
      <w:r w:rsidR="0053658F" w:rsidRPr="0053658F">
        <w:rPr>
          <w:rFonts w:ascii="Franklin Gothic Book" w:hAnsi="Franklin Gothic Book" w:cs="Arial"/>
          <w:sz w:val="20"/>
          <w:szCs w:val="22"/>
        </w:rPr>
        <w:t xml:space="preserve"> </w:t>
      </w:r>
      <w:r w:rsidR="00B44567">
        <w:rPr>
          <w:rFonts w:ascii="Franklin Gothic Book" w:hAnsi="Franklin Gothic Book" w:cs="Arial"/>
          <w:sz w:val="20"/>
          <w:szCs w:val="22"/>
        </w:rPr>
        <w:t>A</w:t>
      </w:r>
      <w:r w:rsidR="0053658F" w:rsidRPr="0053658F">
        <w:rPr>
          <w:rFonts w:ascii="Franklin Gothic Book" w:hAnsi="Franklin Gothic Book" w:cs="Arial"/>
          <w:sz w:val="20"/>
          <w:szCs w:val="22"/>
        </w:rPr>
        <w:t xml:space="preserve">gricultural training in “Farming God’s Way” offers </w:t>
      </w:r>
      <w:r w:rsidR="00205152">
        <w:rPr>
          <w:rFonts w:ascii="Franklin Gothic Book" w:hAnsi="Franklin Gothic Book" w:cs="Arial"/>
          <w:sz w:val="20"/>
          <w:szCs w:val="22"/>
        </w:rPr>
        <w:t>tangible hope</w:t>
      </w:r>
      <w:r w:rsidR="0053658F" w:rsidRPr="0053658F">
        <w:rPr>
          <w:rFonts w:ascii="Franklin Gothic Book" w:hAnsi="Franklin Gothic Book" w:cs="Arial"/>
          <w:sz w:val="20"/>
          <w:szCs w:val="22"/>
        </w:rPr>
        <w:t xml:space="preserve"> for families in need of food </w:t>
      </w:r>
      <w:r w:rsidR="00071C2E">
        <w:rPr>
          <w:rFonts w:ascii="Franklin Gothic Book" w:hAnsi="Franklin Gothic Book" w:cs="Arial"/>
          <w:sz w:val="20"/>
          <w:szCs w:val="22"/>
        </w:rPr>
        <w:t>as well as a new understanding of how following Jesus makes</w:t>
      </w:r>
      <w:r w:rsidR="00ED142E">
        <w:rPr>
          <w:rFonts w:ascii="Franklin Gothic Book" w:hAnsi="Franklin Gothic Book" w:cs="Arial"/>
          <w:sz w:val="20"/>
          <w:szCs w:val="22"/>
        </w:rPr>
        <w:t xml:space="preserve"> a difference in everyday living.</w:t>
      </w:r>
      <w:r w:rsidR="0053658F" w:rsidRPr="0053658F">
        <w:rPr>
          <w:rFonts w:ascii="Franklin Gothic Book" w:hAnsi="Franklin Gothic Book" w:cs="Arial"/>
          <w:sz w:val="20"/>
          <w:szCs w:val="22"/>
        </w:rPr>
        <w:t xml:space="preserve"> </w:t>
      </w:r>
      <w:r w:rsidR="00ED142E">
        <w:rPr>
          <w:rFonts w:ascii="Franklin Gothic Book" w:hAnsi="Franklin Gothic Book" w:cs="Arial"/>
          <w:sz w:val="20"/>
          <w:szCs w:val="22"/>
        </w:rPr>
        <w:t>F</w:t>
      </w:r>
      <w:r w:rsidR="0053658F" w:rsidRPr="0053658F">
        <w:rPr>
          <w:rFonts w:ascii="Franklin Gothic Book" w:hAnsi="Franklin Gothic Book" w:cs="Arial"/>
          <w:sz w:val="20"/>
          <w:szCs w:val="22"/>
        </w:rPr>
        <w:t xml:space="preserve">ood for </w:t>
      </w:r>
      <w:r w:rsidR="00ED142E">
        <w:rPr>
          <w:rFonts w:ascii="Franklin Gothic Book" w:hAnsi="Franklin Gothic Book" w:cs="Arial"/>
          <w:sz w:val="20"/>
          <w:szCs w:val="22"/>
        </w:rPr>
        <w:t>work projects bring</w:t>
      </w:r>
      <w:r w:rsidR="0053658F" w:rsidRPr="0053658F">
        <w:rPr>
          <w:rFonts w:ascii="Franklin Gothic Book" w:hAnsi="Franklin Gothic Book" w:cs="Arial"/>
          <w:sz w:val="20"/>
          <w:szCs w:val="22"/>
        </w:rPr>
        <w:t xml:space="preserve"> life to hungry people and rehabilitation to the land.</w:t>
      </w:r>
    </w:p>
    <w:p w14:paraId="24DEEC24" w14:textId="77777777" w:rsidR="0053658F" w:rsidRPr="0053658F" w:rsidRDefault="0053658F" w:rsidP="0053658F">
      <w:pPr>
        <w:rPr>
          <w:rFonts w:ascii="Franklin Gothic Book" w:hAnsi="Franklin Gothic Book" w:cs="Arial"/>
          <w:sz w:val="20"/>
          <w:szCs w:val="22"/>
        </w:rPr>
      </w:pPr>
    </w:p>
    <w:p w14:paraId="1715F9CC" w14:textId="0B97CD0C" w:rsidR="0053658F" w:rsidRPr="0053658F" w:rsidRDefault="0053658F" w:rsidP="0053658F">
      <w:pPr>
        <w:rPr>
          <w:rFonts w:ascii="Franklin Gothic Book" w:hAnsi="Franklin Gothic Book" w:cs="Arial"/>
          <w:sz w:val="20"/>
          <w:szCs w:val="22"/>
        </w:rPr>
      </w:pPr>
      <w:r w:rsidRPr="0053658F">
        <w:rPr>
          <w:rFonts w:ascii="Franklin Gothic Book" w:hAnsi="Franklin Gothic Book" w:cs="Arial"/>
          <w:sz w:val="20"/>
          <w:szCs w:val="22"/>
        </w:rPr>
        <w:t xml:space="preserve">We are very pleased that our </w:t>
      </w:r>
      <w:r w:rsidR="00835A4E">
        <w:rPr>
          <w:rFonts w:ascii="Franklin Gothic Book" w:hAnsi="Franklin Gothic Book" w:cs="Arial"/>
          <w:sz w:val="20"/>
          <w:szCs w:val="22"/>
        </w:rPr>
        <w:t>Relief &amp; Development</w:t>
      </w:r>
      <w:r w:rsidRPr="0053658F">
        <w:rPr>
          <w:rFonts w:ascii="Franklin Gothic Book" w:hAnsi="Franklin Gothic Book" w:cs="Arial"/>
          <w:sz w:val="20"/>
          <w:szCs w:val="22"/>
        </w:rPr>
        <w:t xml:space="preserve"> work is being done through worthy partners who are already on mission with Jesus. Our partnership with them allows them to be </w:t>
      </w:r>
      <w:r w:rsidR="00A97F1B">
        <w:rPr>
          <w:rFonts w:ascii="Franklin Gothic Book" w:hAnsi="Franklin Gothic Book" w:cs="Arial"/>
          <w:sz w:val="20"/>
          <w:szCs w:val="22"/>
        </w:rPr>
        <w:t>the face of God’s blessing</w:t>
      </w:r>
      <w:r w:rsidRPr="0053658F">
        <w:rPr>
          <w:rFonts w:ascii="Franklin Gothic Book" w:hAnsi="Franklin Gothic Book" w:cs="Arial"/>
          <w:sz w:val="20"/>
          <w:szCs w:val="22"/>
        </w:rPr>
        <w:t xml:space="preserve"> among their people.</w:t>
      </w:r>
    </w:p>
    <w:p w14:paraId="32B736E1" w14:textId="77777777" w:rsidR="0053658F" w:rsidRPr="0053658F" w:rsidRDefault="0053658F" w:rsidP="0053658F">
      <w:pPr>
        <w:rPr>
          <w:rFonts w:ascii="Franklin Gothic Book" w:hAnsi="Franklin Gothic Book" w:cs="Arial"/>
          <w:sz w:val="20"/>
          <w:szCs w:val="22"/>
        </w:rPr>
      </w:pPr>
    </w:p>
    <w:p w14:paraId="3B379A11" w14:textId="2A937E15" w:rsidR="006F7192" w:rsidRDefault="006F7192" w:rsidP="0053658F">
      <w:pPr>
        <w:rPr>
          <w:rFonts w:ascii="Franklin Gothic Book" w:hAnsi="Franklin Gothic Book" w:cs="Arial"/>
          <w:sz w:val="20"/>
          <w:szCs w:val="22"/>
        </w:rPr>
      </w:pPr>
      <w:r>
        <w:rPr>
          <w:rFonts w:ascii="Franklin Gothic Book" w:hAnsi="Franklin Gothic Book" w:cs="Arial"/>
          <w:sz w:val="20"/>
          <w:szCs w:val="22"/>
        </w:rPr>
        <w:t xml:space="preserve">It’s a joy to see our EMCC family hard at work to be a blessing to the disadvantaged and the poorest of the poor, and to be a hand up to our local partners in several countries. We have seen time and again that </w:t>
      </w:r>
      <w:r w:rsidRPr="000D08D2">
        <w:rPr>
          <w:rFonts w:ascii="Franklin Gothic Book" w:hAnsi="Franklin Gothic Book" w:cs="Arial"/>
          <w:b/>
          <w:sz w:val="20"/>
          <w:szCs w:val="22"/>
        </w:rPr>
        <w:t>when we invest wisely and generously, we reap a bountiful harvest</w:t>
      </w:r>
      <w:r>
        <w:rPr>
          <w:rFonts w:ascii="Franklin Gothic Book" w:hAnsi="Franklin Gothic Book" w:cs="Arial"/>
          <w:sz w:val="20"/>
          <w:szCs w:val="22"/>
        </w:rPr>
        <w:t xml:space="preserve"> for beneficiaries and for the Gospel.</w:t>
      </w:r>
    </w:p>
    <w:p w14:paraId="41D56340" w14:textId="77777777" w:rsidR="0053658F" w:rsidRDefault="0053658F" w:rsidP="0053658F">
      <w:pPr>
        <w:rPr>
          <w:rFonts w:ascii="Franklin Gothic Book" w:hAnsi="Franklin Gothic Book" w:cs="Arial"/>
          <w:sz w:val="20"/>
          <w:szCs w:val="22"/>
        </w:rPr>
      </w:pPr>
    </w:p>
    <w:p w14:paraId="324D664B" w14:textId="34CB8750" w:rsidR="0053658F" w:rsidRDefault="00515D74" w:rsidP="0053658F">
      <w:pPr>
        <w:rPr>
          <w:rFonts w:ascii="Franklin Gothic Book" w:hAnsi="Franklin Gothic Book" w:cs="Arial"/>
          <w:sz w:val="20"/>
          <w:szCs w:val="22"/>
        </w:rPr>
      </w:pPr>
      <w:r>
        <w:rPr>
          <w:rFonts w:ascii="Franklin Gothic Book" w:hAnsi="Franklin Gothic Book" w:cs="Arial"/>
          <w:sz w:val="20"/>
          <w:szCs w:val="22"/>
        </w:rPr>
        <w:t xml:space="preserve">We would encourage you to make our Relief &amp; Development </w:t>
      </w:r>
      <w:r w:rsidR="00835A4E">
        <w:rPr>
          <w:rFonts w:ascii="Franklin Gothic Book" w:hAnsi="Franklin Gothic Book" w:cs="Arial"/>
          <w:sz w:val="20"/>
          <w:szCs w:val="22"/>
        </w:rPr>
        <w:t>campaign</w:t>
      </w:r>
      <w:r>
        <w:rPr>
          <w:rFonts w:ascii="Franklin Gothic Book" w:hAnsi="Franklin Gothic Book" w:cs="Arial"/>
          <w:sz w:val="20"/>
          <w:szCs w:val="22"/>
        </w:rPr>
        <w:t xml:space="preserve"> a special focus during the month of October. </w:t>
      </w:r>
      <w:r w:rsidR="005E53CE" w:rsidRPr="005E53CE">
        <w:rPr>
          <w:rFonts w:ascii="Franklin Gothic Book" w:hAnsi="Franklin Gothic Book" w:cs="Arial"/>
          <w:sz w:val="20"/>
          <w:szCs w:val="22"/>
        </w:rPr>
        <w:t>We have featured a small sample of our various projects in the printed material provided</w:t>
      </w:r>
      <w:r w:rsidR="005E53CE">
        <w:rPr>
          <w:rFonts w:ascii="Franklin Gothic Book" w:hAnsi="Franklin Gothic Book" w:cs="Arial"/>
          <w:sz w:val="20"/>
          <w:szCs w:val="22"/>
        </w:rPr>
        <w:t>.</w:t>
      </w:r>
      <w:r w:rsidR="005E53CE" w:rsidRPr="005E53CE">
        <w:rPr>
          <w:rFonts w:ascii="Franklin Gothic Book" w:hAnsi="Franklin Gothic Book" w:cs="Arial"/>
          <w:sz w:val="20"/>
          <w:szCs w:val="22"/>
        </w:rPr>
        <w:t xml:space="preserve"> </w:t>
      </w:r>
      <w:r w:rsidR="0053658F" w:rsidRPr="005E53CE">
        <w:rPr>
          <w:rFonts w:ascii="Franklin Gothic Book" w:hAnsi="Franklin Gothic Book" w:cs="Arial"/>
          <w:sz w:val="20"/>
          <w:szCs w:val="22"/>
        </w:rPr>
        <w:t xml:space="preserve">Projects that perpetually need funding </w:t>
      </w:r>
      <w:r w:rsidR="005E53CE">
        <w:rPr>
          <w:rFonts w:ascii="Franklin Gothic Book" w:hAnsi="Franklin Gothic Book" w:cs="Arial"/>
          <w:sz w:val="20"/>
          <w:szCs w:val="22"/>
        </w:rPr>
        <w:t>include</w:t>
      </w:r>
      <w:r w:rsidR="0053658F" w:rsidRPr="0053658F">
        <w:rPr>
          <w:rFonts w:ascii="Franklin Gothic Book" w:hAnsi="Franklin Gothic Book" w:cs="Arial"/>
          <w:sz w:val="20"/>
          <w:szCs w:val="22"/>
        </w:rPr>
        <w:t xml:space="preserve"> our Disaster Relief Fund, PTP medical kits and the EMCC R&amp;D General Fund. </w:t>
      </w:r>
      <w:r>
        <w:rPr>
          <w:rFonts w:ascii="Franklin Gothic Book" w:hAnsi="Franklin Gothic Book" w:cs="Arial"/>
          <w:sz w:val="20"/>
          <w:szCs w:val="22"/>
        </w:rPr>
        <w:t xml:space="preserve">Additional resources such as a </w:t>
      </w:r>
      <w:proofErr w:type="spellStart"/>
      <w:r>
        <w:rPr>
          <w:rFonts w:ascii="Franklin Gothic Book" w:hAnsi="Franklin Gothic Book" w:cs="Arial"/>
          <w:sz w:val="20"/>
          <w:szCs w:val="22"/>
        </w:rPr>
        <w:t>powerpoint</w:t>
      </w:r>
      <w:proofErr w:type="spellEnd"/>
      <w:r>
        <w:rPr>
          <w:rFonts w:ascii="Franklin Gothic Book" w:hAnsi="Franklin Gothic Book" w:cs="Arial"/>
          <w:sz w:val="20"/>
          <w:szCs w:val="22"/>
        </w:rPr>
        <w:t xml:space="preserve"> presentation are available at worldpartners.emcc.ca.</w:t>
      </w:r>
    </w:p>
    <w:p w14:paraId="31D05A6F" w14:textId="75EAB442" w:rsidR="00FB17BC" w:rsidRDefault="00FB17BC" w:rsidP="0053658F">
      <w:pPr>
        <w:rPr>
          <w:rFonts w:ascii="Franklin Gothic Book" w:hAnsi="Franklin Gothic Book" w:cs="Arial"/>
          <w:sz w:val="20"/>
          <w:szCs w:val="22"/>
        </w:rPr>
      </w:pPr>
    </w:p>
    <w:p w14:paraId="212A29AB" w14:textId="512495FB" w:rsidR="00FB17BC" w:rsidRDefault="000D08D2" w:rsidP="0053658F">
      <w:pPr>
        <w:rPr>
          <w:rFonts w:ascii="Franklin Gothic Book" w:hAnsi="Franklin Gothic Book" w:cs="Arial"/>
          <w:sz w:val="20"/>
          <w:szCs w:val="22"/>
        </w:rPr>
      </w:pPr>
      <w:r>
        <w:rPr>
          <w:rFonts w:ascii="Franklin Gothic Book" w:hAnsi="Franklin Gothic Book" w:cs="Arial"/>
          <w:sz w:val="20"/>
          <w:szCs w:val="22"/>
        </w:rPr>
        <w:t xml:space="preserve">Thank-you in advance for your generous support. The involvement of your congregation is vital as we join together to bring relief to disadvantaged and crisis-stricken people.  </w:t>
      </w:r>
    </w:p>
    <w:p w14:paraId="1019C0E7" w14:textId="25333372" w:rsidR="000D08D2" w:rsidRDefault="000D08D2" w:rsidP="0053658F">
      <w:pPr>
        <w:rPr>
          <w:rFonts w:ascii="Franklin Gothic Book" w:hAnsi="Franklin Gothic Book" w:cs="Arial"/>
          <w:sz w:val="20"/>
          <w:szCs w:val="22"/>
        </w:rPr>
      </w:pPr>
    </w:p>
    <w:p w14:paraId="6A6968EB" w14:textId="68EAF382" w:rsidR="000D08D2" w:rsidRDefault="000D08D2" w:rsidP="0053658F">
      <w:pPr>
        <w:rPr>
          <w:rFonts w:ascii="Franklin Gothic Book" w:hAnsi="Franklin Gothic Book" w:cs="Arial"/>
          <w:sz w:val="20"/>
          <w:szCs w:val="22"/>
        </w:rPr>
      </w:pPr>
      <w:r>
        <w:rPr>
          <w:rFonts w:ascii="Franklin Gothic Book" w:hAnsi="Franklin Gothic Book" w:cs="Arial"/>
          <w:sz w:val="20"/>
          <w:szCs w:val="22"/>
        </w:rPr>
        <w:t>May God bless you as you minister in your community and reach around the world.</w:t>
      </w:r>
    </w:p>
    <w:p w14:paraId="188CB0E6" w14:textId="7C7CED37" w:rsidR="000D08D2" w:rsidRDefault="00333610" w:rsidP="0053658F">
      <w:pPr>
        <w:rPr>
          <w:rFonts w:ascii="Franklin Gothic Book" w:hAnsi="Franklin Gothic Book" w:cs="Arial"/>
          <w:sz w:val="20"/>
          <w:szCs w:val="22"/>
        </w:rPr>
      </w:pPr>
      <w:r>
        <w:rPr>
          <w:rFonts w:ascii="Franklin Gothic Book" w:hAnsi="Franklin Gothic Book" w:cs="Arial"/>
          <w:noProof/>
          <w:sz w:val="20"/>
          <w:szCs w:val="22"/>
        </w:rPr>
        <w:drawing>
          <wp:anchor distT="0" distB="0" distL="114300" distR="114300" simplePos="0" relativeHeight="251660288" behindDoc="0" locked="0" layoutInCell="1" allowOverlap="1" wp14:anchorId="39C32CB6" wp14:editId="62E97072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622935" cy="276225"/>
            <wp:effectExtent l="0" t="0" r="12065" b="3175"/>
            <wp:wrapNone/>
            <wp:docPr id="11" name="Picture 11" descr="../../../../../Desktop/Joel%20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esktop/Joel%20Signa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37DA6" w14:textId="0D832DB3" w:rsidR="000D08D2" w:rsidRDefault="000D08D2" w:rsidP="0053658F">
      <w:pPr>
        <w:rPr>
          <w:rFonts w:ascii="Franklin Gothic Book" w:hAnsi="Franklin Gothic Book" w:cs="Arial"/>
          <w:sz w:val="20"/>
          <w:szCs w:val="22"/>
        </w:rPr>
      </w:pPr>
    </w:p>
    <w:p w14:paraId="336832F4" w14:textId="58809E81" w:rsidR="000D08D2" w:rsidRDefault="000D08D2" w:rsidP="0053658F">
      <w:pPr>
        <w:rPr>
          <w:rFonts w:ascii="Franklin Gothic Book" w:hAnsi="Franklin Gothic Book" w:cs="Arial"/>
          <w:sz w:val="20"/>
          <w:szCs w:val="22"/>
        </w:rPr>
      </w:pPr>
    </w:p>
    <w:p w14:paraId="686B25E5" w14:textId="7CC2689E" w:rsidR="000D08D2" w:rsidRDefault="000D08D2" w:rsidP="0053658F">
      <w:pPr>
        <w:rPr>
          <w:rFonts w:ascii="Franklin Gothic Book" w:hAnsi="Franklin Gothic Book" w:cs="Arial"/>
          <w:sz w:val="20"/>
          <w:szCs w:val="22"/>
        </w:rPr>
      </w:pPr>
      <w:r>
        <w:rPr>
          <w:rFonts w:ascii="Franklin Gothic Book" w:hAnsi="Franklin Gothic Book" w:cs="Arial"/>
          <w:sz w:val="20"/>
          <w:szCs w:val="22"/>
        </w:rPr>
        <w:t xml:space="preserve">Joel </w:t>
      </w:r>
      <w:proofErr w:type="spellStart"/>
      <w:r>
        <w:rPr>
          <w:rFonts w:ascii="Franklin Gothic Book" w:hAnsi="Franklin Gothic Book" w:cs="Arial"/>
          <w:sz w:val="20"/>
          <w:szCs w:val="22"/>
        </w:rPr>
        <w:t>Zantingh</w:t>
      </w:r>
      <w:proofErr w:type="spellEnd"/>
    </w:p>
    <w:p w14:paraId="7199A0D3" w14:textId="3580D265" w:rsidR="000D08D2" w:rsidRDefault="00835A4E" w:rsidP="0053658F">
      <w:pPr>
        <w:rPr>
          <w:rFonts w:ascii="Franklin Gothic Book" w:hAnsi="Franklin Gothic Book" w:cs="Arial"/>
          <w:sz w:val="20"/>
          <w:szCs w:val="22"/>
        </w:rPr>
      </w:pPr>
      <w:r>
        <w:rPr>
          <w:rFonts w:ascii="Franklin Gothic Book" w:hAnsi="Franklin Gothic Book" w:cs="Arial"/>
          <w:sz w:val="20"/>
          <w:szCs w:val="22"/>
        </w:rPr>
        <w:t xml:space="preserve">Interim </w:t>
      </w:r>
      <w:r w:rsidR="000D08D2">
        <w:rPr>
          <w:rFonts w:ascii="Franklin Gothic Book" w:hAnsi="Franklin Gothic Book" w:cs="Arial"/>
          <w:sz w:val="20"/>
          <w:szCs w:val="22"/>
        </w:rPr>
        <w:t>World Partners Director</w:t>
      </w:r>
    </w:p>
    <w:p w14:paraId="3F7798D3" w14:textId="4AF98BBE" w:rsidR="000D08D2" w:rsidRDefault="000D08D2" w:rsidP="0053658F">
      <w:pPr>
        <w:rPr>
          <w:rFonts w:ascii="Franklin Gothic Book" w:hAnsi="Franklin Gothic Book" w:cs="Arial"/>
          <w:sz w:val="20"/>
          <w:szCs w:val="22"/>
        </w:rPr>
      </w:pPr>
    </w:p>
    <w:p w14:paraId="5E5A0F21" w14:textId="3D8E1E60" w:rsidR="0053658F" w:rsidRPr="0053658F" w:rsidRDefault="000D08D2" w:rsidP="0053658F">
      <w:pPr>
        <w:rPr>
          <w:rFonts w:ascii="Franklin Gothic Book" w:hAnsi="Franklin Gothic Book" w:cs="Arial"/>
          <w:sz w:val="20"/>
          <w:szCs w:val="22"/>
        </w:rPr>
      </w:pPr>
      <w:r>
        <w:rPr>
          <w:rFonts w:ascii="Franklin Gothic Book" w:hAnsi="Franklin Gothic Book" w:cs="Arial"/>
          <w:sz w:val="20"/>
          <w:szCs w:val="22"/>
        </w:rPr>
        <w:t>Enclosures:</w:t>
      </w:r>
    </w:p>
    <w:p w14:paraId="0E7659E2" w14:textId="6564B33A" w:rsidR="0053658F" w:rsidRPr="0053658F" w:rsidRDefault="008E2402" w:rsidP="0053658F">
      <w:pPr>
        <w:numPr>
          <w:ilvl w:val="0"/>
          <w:numId w:val="3"/>
        </w:numPr>
        <w:rPr>
          <w:rFonts w:ascii="Franklin Gothic Book" w:hAnsi="Franklin Gothic Book" w:cs="Arial"/>
          <w:sz w:val="20"/>
          <w:szCs w:val="22"/>
        </w:rPr>
      </w:pPr>
      <w:r>
        <w:rPr>
          <w:rFonts w:ascii="Franklin Gothic Book" w:hAnsi="Franklin Gothic Book" w:cs="Arial"/>
          <w:sz w:val="20"/>
          <w:szCs w:val="22"/>
        </w:rPr>
        <w:t>Project List</w:t>
      </w:r>
      <w:r w:rsidR="0053658F" w:rsidRPr="0053658F">
        <w:rPr>
          <w:rFonts w:ascii="Franklin Gothic Book" w:hAnsi="Franklin Gothic Book" w:cs="Arial"/>
          <w:sz w:val="20"/>
          <w:szCs w:val="22"/>
        </w:rPr>
        <w:t xml:space="preserve"> </w:t>
      </w:r>
    </w:p>
    <w:p w14:paraId="06F244E8" w14:textId="10BF2858" w:rsidR="0053658F" w:rsidRPr="0053658F" w:rsidRDefault="0053658F" w:rsidP="0053658F">
      <w:pPr>
        <w:numPr>
          <w:ilvl w:val="0"/>
          <w:numId w:val="3"/>
        </w:numPr>
        <w:rPr>
          <w:rFonts w:ascii="Franklin Gothic Book" w:hAnsi="Franklin Gothic Book" w:cs="Arial"/>
          <w:sz w:val="20"/>
          <w:szCs w:val="22"/>
        </w:rPr>
      </w:pPr>
      <w:r w:rsidRPr="0053658F">
        <w:rPr>
          <w:rFonts w:ascii="Franklin Gothic Book" w:hAnsi="Franklin Gothic Book" w:cs="Arial"/>
          <w:sz w:val="20"/>
          <w:szCs w:val="22"/>
        </w:rPr>
        <w:t xml:space="preserve">Instruction letter to Treasurer </w:t>
      </w:r>
    </w:p>
    <w:p w14:paraId="174A27DD" w14:textId="4747B157" w:rsidR="0053658F" w:rsidRDefault="0053658F" w:rsidP="0053658F">
      <w:pPr>
        <w:numPr>
          <w:ilvl w:val="0"/>
          <w:numId w:val="3"/>
        </w:numPr>
        <w:rPr>
          <w:rFonts w:ascii="Franklin Gothic Book" w:hAnsi="Franklin Gothic Book" w:cs="Arial"/>
          <w:sz w:val="20"/>
          <w:szCs w:val="22"/>
        </w:rPr>
      </w:pPr>
      <w:r w:rsidRPr="0053658F">
        <w:rPr>
          <w:rFonts w:ascii="Franklin Gothic Book" w:hAnsi="Franklin Gothic Book" w:cs="Arial"/>
          <w:sz w:val="20"/>
          <w:szCs w:val="22"/>
        </w:rPr>
        <w:t xml:space="preserve">Remittance form for Treasurers </w:t>
      </w:r>
    </w:p>
    <w:p w14:paraId="642E65C3" w14:textId="11F6ED56" w:rsidR="000D08D2" w:rsidRPr="0053658F" w:rsidRDefault="000D08D2" w:rsidP="0053658F">
      <w:pPr>
        <w:numPr>
          <w:ilvl w:val="0"/>
          <w:numId w:val="3"/>
        </w:numPr>
        <w:rPr>
          <w:rFonts w:ascii="Franklin Gothic Book" w:hAnsi="Franklin Gothic Book" w:cs="Arial"/>
          <w:sz w:val="20"/>
          <w:szCs w:val="22"/>
        </w:rPr>
      </w:pPr>
      <w:r>
        <w:rPr>
          <w:rFonts w:ascii="Franklin Gothic Book" w:hAnsi="Franklin Gothic Book" w:cs="Arial"/>
          <w:sz w:val="20"/>
          <w:szCs w:val="22"/>
        </w:rPr>
        <w:t>Brochures for distribution to your congregation</w:t>
      </w:r>
    </w:p>
    <w:p w14:paraId="12E809E0" w14:textId="4F5FB48B" w:rsidR="0053658F" w:rsidRPr="0053658F" w:rsidRDefault="0053658F" w:rsidP="0053658F">
      <w:pPr>
        <w:ind w:left="288"/>
        <w:rPr>
          <w:rFonts w:ascii="Franklin Gothic Book" w:hAnsi="Franklin Gothic Book" w:cs="Arial"/>
          <w:sz w:val="20"/>
          <w:szCs w:val="22"/>
        </w:rPr>
      </w:pPr>
    </w:p>
    <w:p w14:paraId="62E0BB22" w14:textId="001EE256" w:rsidR="000D08D2" w:rsidRDefault="000D08D2" w:rsidP="000D08D2">
      <w:pPr>
        <w:rPr>
          <w:rFonts w:ascii="Franklin Gothic Book" w:hAnsi="Franklin Gothic Book"/>
          <w:i/>
          <w:color w:val="000000"/>
          <w:sz w:val="20"/>
          <w:szCs w:val="20"/>
          <w:shd w:val="clear" w:color="auto" w:fill="FFFFFF"/>
        </w:rPr>
      </w:pPr>
    </w:p>
    <w:p w14:paraId="61966CD8" w14:textId="3EB476C8" w:rsidR="000D08D2" w:rsidRPr="000D08D2" w:rsidRDefault="00634ADF" w:rsidP="000D08D2">
      <w:pPr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</w:pPr>
      <w:r>
        <w:rPr>
          <w:rFonts w:ascii="Franklin Gothic Book" w:hAnsi="Franklin Gothic Book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00DDB87" wp14:editId="78948F6A">
            <wp:simplePos x="0" y="0"/>
            <wp:positionH relativeFrom="column">
              <wp:posOffset>-1319530</wp:posOffset>
            </wp:positionH>
            <wp:positionV relativeFrom="paragraph">
              <wp:posOffset>793189</wp:posOffset>
            </wp:positionV>
            <wp:extent cx="7950255" cy="703385"/>
            <wp:effectExtent l="0" t="0" r="0" b="8255"/>
            <wp:wrapNone/>
            <wp:docPr id="10" name="Picture 10" descr="../../../../../Desktop/R&amp;D%20Design/WheatField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R&amp;D%20Design/WheatFieldFoo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6" t="6748" r="1216" b="70521"/>
                    <a:stretch/>
                  </pic:blipFill>
                  <pic:spPr bwMode="auto">
                    <a:xfrm>
                      <a:off x="0" y="0"/>
                      <a:ext cx="7950255" cy="70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8D2" w:rsidRPr="000D08D2">
        <w:rPr>
          <w:rFonts w:ascii="Franklin Gothic Book" w:hAnsi="Franklin Gothic Book"/>
          <w:i/>
          <w:color w:val="000000"/>
          <w:sz w:val="20"/>
          <w:szCs w:val="20"/>
          <w:shd w:val="clear" w:color="auto" w:fill="FFFFFF"/>
        </w:rPr>
        <w:t xml:space="preserve">Let us not become weary in doing good, for at the proper time we will reap a harvest if we do not give up. Therefore, as we have opportunity, let us do good to all people, especially to those who belong to </w:t>
      </w:r>
      <w:bookmarkStart w:id="0" w:name="_GoBack"/>
      <w:r w:rsidR="000D08D2" w:rsidRPr="000D08D2">
        <w:rPr>
          <w:rFonts w:ascii="Franklin Gothic Book" w:hAnsi="Franklin Gothic Book"/>
          <w:i/>
          <w:color w:val="000000"/>
          <w:sz w:val="20"/>
          <w:szCs w:val="20"/>
          <w:shd w:val="clear" w:color="auto" w:fill="FFFFFF"/>
        </w:rPr>
        <w:t>the family of believers.</w:t>
      </w:r>
      <w:r w:rsidR="000D08D2" w:rsidRPr="0053658F">
        <w:rPr>
          <w:rFonts w:ascii="Franklin Gothic Book" w:hAnsi="Franklin Gothic Book"/>
          <w:color w:val="000000"/>
          <w:sz w:val="20"/>
          <w:szCs w:val="20"/>
          <w:shd w:val="clear" w:color="auto" w:fill="FFFFFF"/>
        </w:rPr>
        <w:t xml:space="preserve">  </w:t>
      </w:r>
      <w:r w:rsidR="000D08D2" w:rsidRPr="000D08D2">
        <w:rPr>
          <w:rFonts w:ascii="Franklin Gothic Book" w:hAnsi="Franklin Gothic Book"/>
          <w:sz w:val="18"/>
          <w:szCs w:val="18"/>
        </w:rPr>
        <w:t>Galati</w:t>
      </w:r>
      <w:r w:rsidR="00661FE9">
        <w:rPr>
          <w:rFonts w:ascii="Franklin Gothic Book" w:hAnsi="Franklin Gothic Book"/>
          <w:sz w:val="18"/>
          <w:szCs w:val="18"/>
        </w:rPr>
        <w:t>a</w:t>
      </w:r>
      <w:r w:rsidR="000D08D2" w:rsidRPr="000D08D2">
        <w:rPr>
          <w:rFonts w:ascii="Franklin Gothic Book" w:hAnsi="Franklin Gothic Book"/>
          <w:sz w:val="18"/>
          <w:szCs w:val="18"/>
        </w:rPr>
        <w:t>ns 6:9-10</w:t>
      </w:r>
    </w:p>
    <w:bookmarkEnd w:id="0"/>
    <w:sectPr w:rsidR="000D08D2" w:rsidRPr="000D08D2" w:rsidSect="00890A4B">
      <w:foot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7520" w14:textId="77777777" w:rsidR="005C5B4F" w:rsidRDefault="005C5B4F" w:rsidP="00CD7592">
      <w:r>
        <w:separator/>
      </w:r>
    </w:p>
  </w:endnote>
  <w:endnote w:type="continuationSeparator" w:id="0">
    <w:p w14:paraId="60B639D1" w14:textId="77777777" w:rsidR="005C5B4F" w:rsidRDefault="005C5B4F" w:rsidP="00CD7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A06BF" w14:textId="5AFD3096" w:rsidR="004062A8" w:rsidRDefault="00C76B6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D90D80" wp14:editId="7FC54387">
              <wp:simplePos x="0" y="0"/>
              <wp:positionH relativeFrom="column">
                <wp:posOffset>-862330</wp:posOffset>
              </wp:positionH>
              <wp:positionV relativeFrom="paragraph">
                <wp:posOffset>-54398</wp:posOffset>
              </wp:positionV>
              <wp:extent cx="2286000" cy="56832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872D30" w14:textId="2F3BBE6D" w:rsidR="004062A8" w:rsidRPr="004062A8" w:rsidRDefault="004062A8" w:rsidP="00CD7592">
                          <w:pPr>
                            <w:jc w:val="center"/>
                            <w:rPr>
                              <w:rFonts w:ascii="Franklin Gothic Medium" w:hAnsi="Franklin Gothic Medium"/>
                              <w:color w:val="2A5EAA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4062A8">
                            <w:rPr>
                              <w:rFonts w:ascii="Franklin Gothic Medium" w:hAnsi="Franklin Gothic Medium"/>
                              <w:color w:val="2A5EAA"/>
                              <w:sz w:val="20"/>
                              <w:szCs w:val="20"/>
                            </w:rPr>
                            <w:t>K</w:t>
                          </w:r>
                          <w:r w:rsidR="00C76B65">
                            <w:rPr>
                              <w:rFonts w:ascii="Franklin Gothic Medium" w:hAnsi="Franklin Gothic Medium"/>
                              <w:color w:val="2A5EAA"/>
                              <w:sz w:val="20"/>
                              <w:szCs w:val="20"/>
                            </w:rPr>
                            <w:t>i</w:t>
                          </w:r>
                          <w:r w:rsidRPr="004062A8">
                            <w:rPr>
                              <w:rFonts w:ascii="Franklin Gothic Medium" w:hAnsi="Franklin Gothic Medium"/>
                              <w:color w:val="2A5EAA"/>
                              <w:sz w:val="20"/>
                              <w:szCs w:val="20"/>
                            </w:rPr>
                            <w:t>chener</w:t>
                          </w:r>
                          <w:proofErr w:type="spellEnd"/>
                          <w:r w:rsidRPr="004062A8">
                            <w:rPr>
                              <w:rFonts w:ascii="Franklin Gothic Medium" w:hAnsi="Franklin Gothic Medium"/>
                              <w:color w:val="2A5EAA"/>
                              <w:sz w:val="20"/>
                              <w:szCs w:val="20"/>
                            </w:rPr>
                            <w:t xml:space="preserve"> Office</w:t>
                          </w:r>
                        </w:p>
                        <w:p w14:paraId="17DD7450" w14:textId="77777777" w:rsidR="004062A8" w:rsidRPr="004062A8" w:rsidRDefault="004062A8" w:rsidP="00CD7592">
                          <w:pPr>
                            <w:jc w:val="center"/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</w:pPr>
                          <w:r w:rsidRPr="004062A8"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  <w:t>214 Highland Rd E, Kitchener, ON N</w:t>
                          </w:r>
                          <w:r w:rsidR="0016095E"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  <w:t>2</w:t>
                          </w:r>
                          <w:r w:rsidRPr="004062A8"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  <w:t>M 3W2</w:t>
                          </w:r>
                        </w:p>
                        <w:p w14:paraId="25C3EDDE" w14:textId="77777777" w:rsidR="004062A8" w:rsidRPr="004062A8" w:rsidRDefault="004062A8" w:rsidP="00CD7592">
                          <w:pPr>
                            <w:jc w:val="center"/>
                            <w:rPr>
                              <w:color w:val="2A5EAA"/>
                            </w:rPr>
                          </w:pPr>
                          <w:r w:rsidRPr="004062A8"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  <w:t>P: 519.894.9800   F: 519.894.0941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D90D80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-67.9pt;margin-top:-4.25pt;width:180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" filled="f" stroked="f">
              <v:textbox>
                <w:txbxContent>
                  <w:p w14:paraId="77872D30" w14:textId="2F3BBE6D" w:rsidR="004062A8" w:rsidRPr="004062A8" w:rsidRDefault="004062A8" w:rsidP="00CD7592">
                    <w:pPr>
                      <w:jc w:val="center"/>
                      <w:rPr>
                        <w:rFonts w:ascii="Franklin Gothic Medium" w:hAnsi="Franklin Gothic Medium"/>
                        <w:color w:val="2A5EAA"/>
                        <w:sz w:val="20"/>
                        <w:szCs w:val="20"/>
                      </w:rPr>
                    </w:pPr>
                    <w:proofErr w:type="spellStart"/>
                    <w:r w:rsidRPr="004062A8">
                      <w:rPr>
                        <w:rFonts w:ascii="Franklin Gothic Medium" w:hAnsi="Franklin Gothic Medium"/>
                        <w:color w:val="2A5EAA"/>
                        <w:sz w:val="20"/>
                        <w:szCs w:val="20"/>
                      </w:rPr>
                      <w:t>K</w:t>
                    </w:r>
                    <w:r w:rsidR="00C76B65">
                      <w:rPr>
                        <w:rFonts w:ascii="Franklin Gothic Medium" w:hAnsi="Franklin Gothic Medium"/>
                        <w:color w:val="2A5EAA"/>
                        <w:sz w:val="20"/>
                        <w:szCs w:val="20"/>
                      </w:rPr>
                      <w:t>i</w:t>
                    </w:r>
                    <w:r w:rsidRPr="004062A8">
                      <w:rPr>
                        <w:rFonts w:ascii="Franklin Gothic Medium" w:hAnsi="Franklin Gothic Medium"/>
                        <w:color w:val="2A5EAA"/>
                        <w:sz w:val="20"/>
                        <w:szCs w:val="20"/>
                      </w:rPr>
                      <w:t>chener</w:t>
                    </w:r>
                    <w:proofErr w:type="spellEnd"/>
                    <w:r w:rsidRPr="004062A8">
                      <w:rPr>
                        <w:rFonts w:ascii="Franklin Gothic Medium" w:hAnsi="Franklin Gothic Medium"/>
                        <w:color w:val="2A5EAA"/>
                        <w:sz w:val="20"/>
                        <w:szCs w:val="20"/>
                      </w:rPr>
                      <w:t xml:space="preserve"> Office</w:t>
                    </w:r>
                  </w:p>
                  <w:p w14:paraId="17DD7450" w14:textId="77777777" w:rsidR="004062A8" w:rsidRPr="004062A8" w:rsidRDefault="004062A8" w:rsidP="00CD7592">
                    <w:pPr>
                      <w:jc w:val="center"/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</w:pPr>
                    <w:r w:rsidRPr="004062A8"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  <w:t>214 Highland Rd E, Kitchener, ON N</w:t>
                    </w:r>
                    <w:r w:rsidR="0016095E"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  <w:t>2</w:t>
                    </w:r>
                    <w:r w:rsidRPr="004062A8"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  <w:t>M 3W2</w:t>
                    </w:r>
                  </w:p>
                  <w:p w14:paraId="25C3EDDE" w14:textId="77777777" w:rsidR="004062A8" w:rsidRPr="004062A8" w:rsidRDefault="004062A8" w:rsidP="00CD7592">
                    <w:pPr>
                      <w:jc w:val="center"/>
                      <w:rPr>
                        <w:color w:val="2A5EAA"/>
                      </w:rPr>
                    </w:pPr>
                    <w:r w:rsidRPr="004062A8"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  <w:t>P: 519.894.9800   F: 519.894.0941</w:t>
                    </w:r>
                  </w:p>
                </w:txbxContent>
              </v:textbox>
            </v:shape>
          </w:pict>
        </mc:Fallback>
      </mc:AlternateContent>
    </w:r>
    <w:r w:rsidR="006B202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0F7814" wp14:editId="267E5801">
              <wp:simplePos x="0" y="0"/>
              <wp:positionH relativeFrom="page">
                <wp:align>center</wp:align>
              </wp:positionH>
              <wp:positionV relativeFrom="page">
                <wp:posOffset>9372600</wp:posOffset>
              </wp:positionV>
              <wp:extent cx="2628900" cy="5715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D5BCAA" w14:textId="77777777" w:rsidR="004062A8" w:rsidRPr="006B2023" w:rsidRDefault="006B2023" w:rsidP="004062A8">
                          <w:pPr>
                            <w:jc w:val="center"/>
                            <w:rPr>
                              <w:rFonts w:ascii="Franklin Gothic Medium" w:hAnsi="Franklin Gothic Medium"/>
                              <w:color w:val="2A5EAA"/>
                            </w:rPr>
                          </w:pPr>
                          <w:r w:rsidRPr="006B2023">
                            <w:rPr>
                              <w:rFonts w:ascii="Franklin Gothic Medium" w:hAnsi="Franklin Gothic Medium"/>
                              <w:color w:val="2A5EAA"/>
                            </w:rPr>
                            <w:t>emcc.ca</w:t>
                          </w:r>
                        </w:p>
                        <w:p w14:paraId="22B3678D" w14:textId="77777777" w:rsidR="004062A8" w:rsidRDefault="004062A8" w:rsidP="004062A8">
                          <w:pPr>
                            <w:jc w:val="center"/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  <w:t>Toll Free: 1.877.375.7600</w:t>
                          </w:r>
                        </w:p>
                        <w:p w14:paraId="579862FD" w14:textId="77777777" w:rsidR="004062A8" w:rsidRPr="004062A8" w:rsidRDefault="004062A8" w:rsidP="004062A8">
                          <w:pPr>
                            <w:jc w:val="center"/>
                            <w:rPr>
                              <w:color w:val="2A5EAA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  <w:t>info@emcc.ca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0F7814"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0;margin-top:738pt;width:207pt;height:4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4xwvswCAAAO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" filled="f" stroked="f">
              <v:textbox>
                <w:txbxContent>
                  <w:p w14:paraId="00D5BCAA" w14:textId="77777777" w:rsidR="004062A8" w:rsidRPr="006B2023" w:rsidRDefault="006B2023" w:rsidP="004062A8">
                    <w:pPr>
                      <w:jc w:val="center"/>
                      <w:rPr>
                        <w:rFonts w:ascii="Franklin Gothic Medium" w:hAnsi="Franklin Gothic Medium"/>
                        <w:color w:val="2A5EAA"/>
                      </w:rPr>
                    </w:pPr>
                    <w:r w:rsidRPr="006B2023">
                      <w:rPr>
                        <w:rFonts w:ascii="Franklin Gothic Medium" w:hAnsi="Franklin Gothic Medium"/>
                        <w:color w:val="2A5EAA"/>
                      </w:rPr>
                      <w:t>emcc.ca</w:t>
                    </w:r>
                  </w:p>
                  <w:p w14:paraId="22B3678D" w14:textId="77777777" w:rsidR="004062A8" w:rsidRDefault="004062A8" w:rsidP="004062A8">
                    <w:pPr>
                      <w:jc w:val="center"/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</w:pPr>
                    <w:r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  <w:t>Toll Free: 1.877.375.7600</w:t>
                    </w:r>
                  </w:p>
                  <w:p w14:paraId="579862FD" w14:textId="77777777" w:rsidR="004062A8" w:rsidRPr="004062A8" w:rsidRDefault="004062A8" w:rsidP="004062A8">
                    <w:pPr>
                      <w:jc w:val="center"/>
                      <w:rPr>
                        <w:color w:val="2A5EAA"/>
                      </w:rPr>
                    </w:pPr>
                    <w:r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  <w:t>info@emcc.ca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7CC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802F5CE" wp14:editId="48787D05">
              <wp:simplePos x="0" y="0"/>
              <wp:positionH relativeFrom="column">
                <wp:posOffset>4114800</wp:posOffset>
              </wp:positionH>
              <wp:positionV relativeFrom="paragraph">
                <wp:posOffset>-58420</wp:posOffset>
              </wp:positionV>
              <wp:extent cx="2286000" cy="56832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38C61A" w14:textId="77777777" w:rsidR="004062A8" w:rsidRPr="004062A8" w:rsidRDefault="004062A8" w:rsidP="004062A8">
                          <w:pPr>
                            <w:jc w:val="center"/>
                            <w:rPr>
                              <w:rFonts w:ascii="Franklin Gothic Medium" w:hAnsi="Franklin Gothic Medium"/>
                              <w:color w:val="2A5EA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anklin Gothic Medium" w:hAnsi="Franklin Gothic Medium"/>
                              <w:color w:val="2A5EAA"/>
                              <w:sz w:val="20"/>
                              <w:szCs w:val="20"/>
                            </w:rPr>
                            <w:t>Calgary Office</w:t>
                          </w:r>
                        </w:p>
                        <w:p w14:paraId="1314CFC1" w14:textId="77777777" w:rsidR="004062A8" w:rsidRDefault="004062A8" w:rsidP="004062A8">
                          <w:pPr>
                            <w:jc w:val="center"/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  <w:t>4031 Brentwood Rd NW, Calgary, AB T2L 1L1</w:t>
                          </w:r>
                        </w:p>
                        <w:p w14:paraId="2072DFC7" w14:textId="447547EC" w:rsidR="004062A8" w:rsidRPr="004062A8" w:rsidRDefault="00513DC3" w:rsidP="004062A8">
                          <w:pPr>
                            <w:jc w:val="center"/>
                            <w:rPr>
                              <w:color w:val="2A5EAA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  <w:t>P: 403.</w:t>
                          </w:r>
                          <w:r w:rsidR="004062A8"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  <w:t xml:space="preserve">250.2759   F: </w:t>
                          </w:r>
                          <w:r w:rsidR="00C76B65">
                            <w:rPr>
                              <w:rFonts w:ascii="Franklin Gothic Book" w:hAnsi="Franklin Gothic Book"/>
                              <w:color w:val="2A5EAA"/>
                              <w:sz w:val="17"/>
                              <w:szCs w:val="17"/>
                            </w:rPr>
                            <w:t>519-894-0941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02F5CE" id="Text Box 5" o:spid="_x0000_s1028" type="#_x0000_t202" style="position:absolute;margin-left:324pt;margin-top:-4.55pt;width:180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" filled="f" stroked="f">
              <v:textbox>
                <w:txbxContent>
                  <w:p w14:paraId="6E38C61A" w14:textId="77777777" w:rsidR="004062A8" w:rsidRPr="004062A8" w:rsidRDefault="004062A8" w:rsidP="004062A8">
                    <w:pPr>
                      <w:jc w:val="center"/>
                      <w:rPr>
                        <w:rFonts w:ascii="Franklin Gothic Medium" w:hAnsi="Franklin Gothic Medium"/>
                        <w:color w:val="2A5EAA"/>
                        <w:sz w:val="20"/>
                        <w:szCs w:val="20"/>
                      </w:rPr>
                    </w:pPr>
                    <w:r>
                      <w:rPr>
                        <w:rFonts w:ascii="Franklin Gothic Medium" w:hAnsi="Franklin Gothic Medium"/>
                        <w:color w:val="2A5EAA"/>
                        <w:sz w:val="20"/>
                        <w:szCs w:val="20"/>
                      </w:rPr>
                      <w:t>Calgary Office</w:t>
                    </w:r>
                  </w:p>
                  <w:p w14:paraId="1314CFC1" w14:textId="77777777" w:rsidR="004062A8" w:rsidRDefault="004062A8" w:rsidP="004062A8">
                    <w:pPr>
                      <w:jc w:val="center"/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</w:pPr>
                    <w:r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  <w:t>4031 Brentwood Rd NW, Calgary, AB T2L 1L1</w:t>
                    </w:r>
                  </w:p>
                  <w:p w14:paraId="2072DFC7" w14:textId="447547EC" w:rsidR="004062A8" w:rsidRPr="004062A8" w:rsidRDefault="00513DC3" w:rsidP="004062A8">
                    <w:pPr>
                      <w:jc w:val="center"/>
                      <w:rPr>
                        <w:color w:val="2A5EAA"/>
                      </w:rPr>
                    </w:pPr>
                    <w:r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  <w:t>P: 403.</w:t>
                    </w:r>
                    <w:r w:rsidR="004062A8"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  <w:t xml:space="preserve">250.2759   F: </w:t>
                    </w:r>
                    <w:r w:rsidR="00C76B65">
                      <w:rPr>
                        <w:rFonts w:ascii="Franklin Gothic Book" w:hAnsi="Franklin Gothic Book"/>
                        <w:color w:val="2A5EAA"/>
                        <w:sz w:val="17"/>
                        <w:szCs w:val="17"/>
                      </w:rPr>
                      <w:t>519-894-0941</w:t>
                    </w:r>
                  </w:p>
                </w:txbxContent>
              </v:textbox>
            </v:shape>
          </w:pict>
        </mc:Fallback>
      </mc:AlternateContent>
    </w:r>
    <w:r w:rsidR="006847D0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D871F98" wp14:editId="53D3D66C">
              <wp:simplePos x="0" y="0"/>
              <wp:positionH relativeFrom="column">
                <wp:posOffset>-1143000</wp:posOffset>
              </wp:positionH>
              <wp:positionV relativeFrom="page">
                <wp:posOffset>9258300</wp:posOffset>
              </wp:positionV>
              <wp:extent cx="7772400" cy="0"/>
              <wp:effectExtent l="0" t="0" r="25400" b="254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C0721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34E91C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90pt,729pt" to="522pt,72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" strokecolor="#c07214" strokeweight=".5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B64BAC" w14:textId="77777777" w:rsidR="005C5B4F" w:rsidRDefault="005C5B4F" w:rsidP="00CD7592">
      <w:r>
        <w:separator/>
      </w:r>
    </w:p>
  </w:footnote>
  <w:footnote w:type="continuationSeparator" w:id="0">
    <w:p w14:paraId="586C6D49" w14:textId="77777777" w:rsidR="005C5B4F" w:rsidRDefault="005C5B4F" w:rsidP="00CD7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D65BD"/>
    <w:multiLevelType w:val="hybridMultilevel"/>
    <w:tmpl w:val="87DA5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1362E"/>
    <w:multiLevelType w:val="hybridMultilevel"/>
    <w:tmpl w:val="B8867182"/>
    <w:lvl w:ilvl="0" w:tplc="D826AC90">
      <w:start w:val="1"/>
      <w:numFmt w:val="bullet"/>
      <w:lvlText w:val=""/>
      <w:lvlJc w:val="left"/>
      <w:pPr>
        <w:tabs>
          <w:tab w:val="num" w:pos="288"/>
        </w:tabs>
        <w:ind w:left="288" w:hanging="14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>
    <w:nsid w:val="729338F7"/>
    <w:multiLevelType w:val="hybridMultilevel"/>
    <w:tmpl w:val="2660B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529"/>
    <w:rsid w:val="00071C2E"/>
    <w:rsid w:val="00071F22"/>
    <w:rsid w:val="000D08D2"/>
    <w:rsid w:val="0016095E"/>
    <w:rsid w:val="001F3698"/>
    <w:rsid w:val="00205152"/>
    <w:rsid w:val="002117B0"/>
    <w:rsid w:val="00333610"/>
    <w:rsid w:val="003608D6"/>
    <w:rsid w:val="003E19BC"/>
    <w:rsid w:val="004062A8"/>
    <w:rsid w:val="00513DC3"/>
    <w:rsid w:val="00515D74"/>
    <w:rsid w:val="0053658F"/>
    <w:rsid w:val="005873D7"/>
    <w:rsid w:val="005B1B4B"/>
    <w:rsid w:val="005C5B4F"/>
    <w:rsid w:val="005D4C98"/>
    <w:rsid w:val="005E53CE"/>
    <w:rsid w:val="00634ADF"/>
    <w:rsid w:val="00640534"/>
    <w:rsid w:val="006472EE"/>
    <w:rsid w:val="00661543"/>
    <w:rsid w:val="00661FE9"/>
    <w:rsid w:val="006847D0"/>
    <w:rsid w:val="00690BD7"/>
    <w:rsid w:val="006B2023"/>
    <w:rsid w:val="006D13EE"/>
    <w:rsid w:val="006F1094"/>
    <w:rsid w:val="006F7192"/>
    <w:rsid w:val="007E6815"/>
    <w:rsid w:val="00833B52"/>
    <w:rsid w:val="00835A4E"/>
    <w:rsid w:val="00890A4B"/>
    <w:rsid w:val="008E2402"/>
    <w:rsid w:val="009878A9"/>
    <w:rsid w:val="009C6880"/>
    <w:rsid w:val="00A830CC"/>
    <w:rsid w:val="00A97F1B"/>
    <w:rsid w:val="00AB191B"/>
    <w:rsid w:val="00B36A24"/>
    <w:rsid w:val="00B44567"/>
    <w:rsid w:val="00BB24A9"/>
    <w:rsid w:val="00C367AB"/>
    <w:rsid w:val="00C53F17"/>
    <w:rsid w:val="00C76B65"/>
    <w:rsid w:val="00CD7592"/>
    <w:rsid w:val="00D234D8"/>
    <w:rsid w:val="00D91AB8"/>
    <w:rsid w:val="00DC7CC1"/>
    <w:rsid w:val="00DF442D"/>
    <w:rsid w:val="00EB1529"/>
    <w:rsid w:val="00ED142E"/>
    <w:rsid w:val="00EE60BF"/>
    <w:rsid w:val="00F13BEA"/>
    <w:rsid w:val="00F35E40"/>
    <w:rsid w:val="00FB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54B43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658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5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7592"/>
  </w:style>
  <w:style w:type="paragraph" w:styleId="Footer">
    <w:name w:val="footer"/>
    <w:basedOn w:val="Normal"/>
    <w:link w:val="FooterChar"/>
    <w:uiPriority w:val="99"/>
    <w:unhideWhenUsed/>
    <w:rsid w:val="00CD75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592"/>
  </w:style>
  <w:style w:type="paragraph" w:styleId="BalloonText">
    <w:name w:val="Balloon Text"/>
    <w:basedOn w:val="Normal"/>
    <w:link w:val="BalloonTextChar"/>
    <w:uiPriority w:val="99"/>
    <w:semiHidden/>
    <w:unhideWhenUsed/>
    <w:rsid w:val="00CD75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59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36A24"/>
    <w:pPr>
      <w:ind w:left="720"/>
      <w:contextualSpacing/>
    </w:pPr>
  </w:style>
  <w:style w:type="character" w:styleId="Hyperlink">
    <w:name w:val="Hyperlink"/>
    <w:rsid w:val="005365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avin/Dropbox%20(EMCC)/Communications/Branding/Letterhead/New%20Letterhead%202015/RandD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RandDLetterhead.dotx</Template>
  <TotalTime>92</TotalTime>
  <Pages>1</Pages>
  <Words>321</Words>
  <Characters>1831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EMCC</Company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cp:lastPrinted>2017-08-03T19:57:00Z</cp:lastPrinted>
  <dcterms:created xsi:type="dcterms:W3CDTF">2017-07-20T19:48:00Z</dcterms:created>
  <dcterms:modified xsi:type="dcterms:W3CDTF">2017-08-03T19:59:00Z</dcterms:modified>
</cp:coreProperties>
</file>